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36C" w:rsidRPr="003E3F04" w:rsidRDefault="0052136C" w:rsidP="003E3F04">
      <w:pPr>
        <w:pStyle w:val="Heading1"/>
        <w:spacing w:before="0"/>
        <w:rPr>
          <w:rFonts w:ascii="Times New Roman" w:hAnsi="Times New Roman"/>
          <w:sz w:val="24"/>
          <w:szCs w:val="24"/>
        </w:rPr>
      </w:pPr>
      <w:r w:rsidRPr="003E3F04">
        <w:rPr>
          <w:rFonts w:ascii="Times New Roman" w:hAnsi="Times New Roman"/>
          <w:sz w:val="24"/>
          <w:szCs w:val="24"/>
        </w:rPr>
        <w:t>Répáshuta Község Önkormányzata</w:t>
      </w:r>
    </w:p>
    <w:p w:rsidR="0052136C" w:rsidRPr="00917766" w:rsidRDefault="0052136C" w:rsidP="005F5277">
      <w:pPr>
        <w:rPr>
          <w:b/>
          <w:bCs/>
          <w:u w:val="single"/>
        </w:rPr>
      </w:pPr>
      <w:r w:rsidRPr="00917766">
        <w:rPr>
          <w:b/>
          <w:bCs/>
          <w:u w:val="single"/>
        </w:rPr>
        <w:t>3559 Répáshuta, Kossuth út 2.</w:t>
      </w:r>
    </w:p>
    <w:p w:rsidR="0052136C" w:rsidRDefault="0052136C" w:rsidP="005F5277">
      <w:pPr>
        <w:jc w:val="both"/>
      </w:pPr>
    </w:p>
    <w:p w:rsidR="0052136C" w:rsidRDefault="0052136C" w:rsidP="005F5277">
      <w:pPr>
        <w:jc w:val="both"/>
      </w:pPr>
    </w:p>
    <w:p w:rsidR="0052136C" w:rsidRDefault="0052136C" w:rsidP="005F5277">
      <w:pPr>
        <w:jc w:val="both"/>
      </w:pPr>
      <w:r>
        <w:t>48-16/2015.</w:t>
      </w:r>
    </w:p>
    <w:p w:rsidR="0052136C" w:rsidRDefault="0052136C" w:rsidP="005F5277">
      <w:pPr>
        <w:jc w:val="both"/>
      </w:pPr>
    </w:p>
    <w:p w:rsidR="0052136C" w:rsidRDefault="0052136C" w:rsidP="005F5277">
      <w:pPr>
        <w:ind w:firstLine="708"/>
        <w:jc w:val="both"/>
        <w:rPr>
          <w:b/>
          <w:bCs/>
          <w:sz w:val="36"/>
          <w:szCs w:val="36"/>
          <w:u w:val="single"/>
        </w:rPr>
      </w:pPr>
      <w:r>
        <w:tab/>
      </w:r>
      <w:r>
        <w:tab/>
      </w:r>
      <w:r>
        <w:tab/>
        <w:t xml:space="preserve">     </w:t>
      </w:r>
      <w:r>
        <w:rPr>
          <w:rFonts w:ascii="Arial Black" w:hAnsi="Arial Black"/>
          <w:b/>
          <w:bCs/>
          <w:sz w:val="36"/>
          <w:szCs w:val="36"/>
          <w:u w:val="single"/>
        </w:rPr>
        <w:t>JEGYZŐKÖNYV</w:t>
      </w:r>
      <w:r>
        <w:rPr>
          <w:b/>
          <w:bCs/>
          <w:sz w:val="36"/>
          <w:szCs w:val="36"/>
          <w:u w:val="single"/>
        </w:rPr>
        <w:t xml:space="preserve"> </w:t>
      </w:r>
    </w:p>
    <w:p w:rsidR="0052136C" w:rsidRDefault="0052136C" w:rsidP="005F5277">
      <w:pPr>
        <w:jc w:val="both"/>
      </w:pPr>
    </w:p>
    <w:p w:rsidR="0052136C" w:rsidRDefault="0052136C" w:rsidP="005F5277">
      <w:pPr>
        <w:jc w:val="both"/>
      </w:pPr>
      <w:r>
        <w:t>Készült</w:t>
      </w:r>
      <w:r>
        <w:rPr>
          <w:b/>
        </w:rPr>
        <w:t xml:space="preserve"> </w:t>
      </w:r>
      <w:smartTag w:uri="urn:schemas-microsoft-com:office:smarttags" w:element="PersonName">
        <w:r>
          <w:t>Répáshuta Község Önkormányzata</w:t>
        </w:r>
      </w:smartTag>
      <w:r>
        <w:t xml:space="preserve"> Képviselő-testületének 2015. november 27. napján 16.00 órakor kezdődő üléséről.</w:t>
      </w:r>
    </w:p>
    <w:p w:rsidR="0052136C" w:rsidRDefault="0052136C" w:rsidP="005F5277">
      <w:pPr>
        <w:jc w:val="both"/>
      </w:pPr>
    </w:p>
    <w:p w:rsidR="0052136C" w:rsidRDefault="0052136C" w:rsidP="005F5277">
      <w:pPr>
        <w:jc w:val="both"/>
      </w:pPr>
      <w:r w:rsidRPr="00AD7211">
        <w:rPr>
          <w:b/>
          <w:u w:val="single"/>
        </w:rPr>
        <w:t>Helye</w:t>
      </w:r>
      <w:r>
        <w:t>: Répáshuta Önkormányzati Hivatal tanácskozó terme</w:t>
      </w:r>
    </w:p>
    <w:p w:rsidR="0052136C" w:rsidRDefault="0052136C" w:rsidP="005F5277">
      <w:pPr>
        <w:jc w:val="both"/>
      </w:pPr>
    </w:p>
    <w:p w:rsidR="0052136C" w:rsidRDefault="0052136C" w:rsidP="005F5277">
      <w:pPr>
        <w:tabs>
          <w:tab w:val="left" w:pos="1620"/>
        </w:tabs>
        <w:jc w:val="both"/>
      </w:pPr>
      <w:r>
        <w:rPr>
          <w:b/>
          <w:u w:val="single"/>
        </w:rPr>
        <w:t>Jelen vannak</w:t>
      </w:r>
      <w:r>
        <w:t>:</w:t>
      </w:r>
      <w:r>
        <w:tab/>
        <w:t>Erdős Tamás polgármester</w:t>
      </w:r>
    </w:p>
    <w:p w:rsidR="0052136C" w:rsidRDefault="0052136C" w:rsidP="005F5277">
      <w:pPr>
        <w:tabs>
          <w:tab w:val="left" w:pos="1620"/>
        </w:tabs>
        <w:jc w:val="both"/>
      </w:pPr>
      <w:r>
        <w:tab/>
        <w:t xml:space="preserve">Telekes Gábor alpolgármester </w:t>
      </w:r>
    </w:p>
    <w:p w:rsidR="0052136C" w:rsidRDefault="0052136C" w:rsidP="005F5277">
      <w:pPr>
        <w:tabs>
          <w:tab w:val="left" w:pos="1620"/>
        </w:tabs>
        <w:jc w:val="both"/>
      </w:pPr>
      <w:r>
        <w:tab/>
        <w:t>Kátai Imre önkormányzati képviselő</w:t>
      </w:r>
    </w:p>
    <w:p w:rsidR="0052136C" w:rsidRDefault="0052136C" w:rsidP="005F5277">
      <w:pPr>
        <w:tabs>
          <w:tab w:val="left" w:pos="1620"/>
        </w:tabs>
        <w:jc w:val="both"/>
      </w:pPr>
      <w:r>
        <w:tab/>
      </w:r>
      <w:smartTag w:uri="urn:schemas-microsoft-com:office:smarttags" w:element="PersonName">
        <w:smartTagPr>
          <w:attr w:name="ProductID" w:val="Orosz T￭mea"/>
        </w:smartTagPr>
        <w:r>
          <w:t>Orosz Tímea</w:t>
        </w:r>
      </w:smartTag>
      <w:r>
        <w:t xml:space="preserve"> önkormányzati képviselő </w:t>
      </w:r>
    </w:p>
    <w:p w:rsidR="0052136C" w:rsidRDefault="0052136C" w:rsidP="005F5277">
      <w:pPr>
        <w:tabs>
          <w:tab w:val="left" w:pos="1620"/>
        </w:tabs>
        <w:jc w:val="both"/>
      </w:pPr>
      <w:r>
        <w:tab/>
        <w:t xml:space="preserve">Vass Ferenc önkormányzati képviselő </w:t>
      </w:r>
    </w:p>
    <w:p w:rsidR="0052136C" w:rsidRDefault="0052136C" w:rsidP="005F5277">
      <w:pPr>
        <w:tabs>
          <w:tab w:val="left" w:pos="1620"/>
        </w:tabs>
        <w:jc w:val="both"/>
      </w:pPr>
      <w:r>
        <w:tab/>
        <w:t>Dr. Hegyközi Béla címzetes főjegyző</w:t>
      </w:r>
    </w:p>
    <w:p w:rsidR="0052136C" w:rsidRDefault="0052136C" w:rsidP="005F5277">
      <w:pPr>
        <w:tabs>
          <w:tab w:val="left" w:pos="1620"/>
        </w:tabs>
        <w:jc w:val="both"/>
      </w:pPr>
      <w:r>
        <w:tab/>
      </w:r>
    </w:p>
    <w:p w:rsidR="0052136C" w:rsidRDefault="0052136C" w:rsidP="005F5277">
      <w:pPr>
        <w:tabs>
          <w:tab w:val="left" w:pos="1620"/>
        </w:tabs>
        <w:jc w:val="both"/>
      </w:pPr>
    </w:p>
    <w:p w:rsidR="0052136C" w:rsidRPr="004C2A65" w:rsidRDefault="0052136C" w:rsidP="005F5277">
      <w:pPr>
        <w:jc w:val="both"/>
      </w:pPr>
      <w:r>
        <w:rPr>
          <w:b/>
        </w:rPr>
        <w:t>Erdős Tamás p</w:t>
      </w:r>
      <w:r w:rsidRPr="004C2A65">
        <w:rPr>
          <w:b/>
        </w:rPr>
        <w:t xml:space="preserve">olgármester </w:t>
      </w:r>
      <w:r>
        <w:t>köszönti a képviselőket</w:t>
      </w:r>
      <w:r w:rsidRPr="004C2A65">
        <w:t xml:space="preserve">. Megállapítja, hogy az ülés határozatképes, azt megnyitja. </w:t>
      </w:r>
    </w:p>
    <w:p w:rsidR="0052136C" w:rsidRDefault="0052136C" w:rsidP="005F5277">
      <w:pPr>
        <w:jc w:val="both"/>
      </w:pPr>
    </w:p>
    <w:p w:rsidR="0052136C" w:rsidRPr="007A0096" w:rsidRDefault="0052136C" w:rsidP="005F5277">
      <w:pPr>
        <w:jc w:val="both"/>
      </w:pPr>
      <w:r w:rsidRPr="007A0096">
        <w:t>Ismerteti a napirendet:</w:t>
      </w:r>
    </w:p>
    <w:p w:rsidR="0052136C" w:rsidRDefault="0052136C" w:rsidP="005F5277"/>
    <w:p w:rsidR="0052136C" w:rsidRDefault="0052136C" w:rsidP="005F5277">
      <w:pPr>
        <w:spacing w:line="240" w:lineRule="atLeast"/>
        <w:rPr>
          <w:b/>
          <w:u w:val="single"/>
        </w:rPr>
      </w:pPr>
      <w:r>
        <w:rPr>
          <w:b/>
          <w:u w:val="single"/>
        </w:rPr>
        <w:t>Napirendi pontok:</w:t>
      </w:r>
    </w:p>
    <w:p w:rsidR="0052136C" w:rsidRDefault="0052136C" w:rsidP="005F5277">
      <w:r>
        <w:tab/>
      </w:r>
    </w:p>
    <w:p w:rsidR="0052136C" w:rsidRPr="005B1696" w:rsidRDefault="0052136C" w:rsidP="005F5277">
      <w:pPr>
        <w:ind w:left="284" w:hanging="284"/>
      </w:pPr>
      <w:r w:rsidRPr="002E6FFA">
        <w:t xml:space="preserve">1./ </w:t>
      </w:r>
      <w:r>
        <w:t>Társulási megállapodás módosítása</w:t>
      </w:r>
    </w:p>
    <w:p w:rsidR="0052136C" w:rsidRDefault="0052136C" w:rsidP="005F5277">
      <w:r w:rsidRPr="00905D5C">
        <w:t xml:space="preserve">     </w:t>
      </w:r>
      <w:r w:rsidRPr="00905D5C">
        <w:rPr>
          <w:b/>
          <w:u w:val="single"/>
        </w:rPr>
        <w:t>Előadó</w:t>
      </w:r>
      <w:r>
        <w:t>: Erdős Tamás polgármester</w:t>
      </w:r>
    </w:p>
    <w:p w:rsidR="0052136C" w:rsidRDefault="0052136C" w:rsidP="005F5277"/>
    <w:p w:rsidR="0052136C" w:rsidRDefault="0052136C" w:rsidP="005F5277">
      <w:pPr>
        <w:ind w:left="360" w:hanging="360"/>
      </w:pPr>
    </w:p>
    <w:p w:rsidR="0052136C" w:rsidRDefault="0052136C" w:rsidP="005F5277">
      <w:pPr>
        <w:ind w:left="360" w:hanging="360"/>
      </w:pPr>
      <w:r>
        <w:t>A képviselő-testület a napirendi pontot változtatás nélkül 5 igen szavazattal elfogadta.</w:t>
      </w:r>
    </w:p>
    <w:p w:rsidR="0052136C" w:rsidRDefault="0052136C" w:rsidP="005F5277">
      <w:pPr>
        <w:ind w:left="360" w:hanging="360"/>
      </w:pPr>
    </w:p>
    <w:p w:rsidR="0052136C" w:rsidRDefault="0052136C" w:rsidP="005F5277">
      <w:pPr>
        <w:ind w:left="360" w:hanging="360"/>
      </w:pPr>
    </w:p>
    <w:p w:rsidR="0052136C" w:rsidRDefault="0052136C" w:rsidP="005F5277">
      <w:pPr>
        <w:ind w:left="360" w:hanging="360"/>
      </w:pPr>
      <w:r>
        <w:rPr>
          <w:b/>
        </w:rPr>
        <w:t>1. Napirendi pont</w:t>
      </w:r>
      <w:r>
        <w:t>: Társulási megállapodás módosítása</w:t>
      </w:r>
    </w:p>
    <w:p w:rsidR="0052136C" w:rsidRDefault="0052136C" w:rsidP="005F5277">
      <w:pPr>
        <w:ind w:left="360" w:hanging="360"/>
      </w:pPr>
      <w:r>
        <w:t>Előadó: Erdős Tamás polgármester</w:t>
      </w:r>
    </w:p>
    <w:p w:rsidR="0052136C" w:rsidRDefault="0052136C" w:rsidP="006A2D1F">
      <w:pPr>
        <w:rPr>
          <w:b/>
        </w:rPr>
      </w:pPr>
    </w:p>
    <w:p w:rsidR="0052136C" w:rsidRDefault="0052136C" w:rsidP="006A2D1F">
      <w:r>
        <w:rPr>
          <w:b/>
        </w:rPr>
        <w:t xml:space="preserve">A polgármester előadja, </w:t>
      </w:r>
      <w:r w:rsidRPr="005706A9">
        <w:t xml:space="preserve">hogy Onga és Társult Települések Szociális és Gyermekjóléti Társulása Társulási Tanácsa 2015. november 12. napján tartott ülésén módosította a társulási megállapodást az alábbiak szerint. </w:t>
      </w:r>
    </w:p>
    <w:p w:rsidR="0052136C" w:rsidRPr="005706A9" w:rsidRDefault="0052136C" w:rsidP="006A2D1F"/>
    <w:p w:rsidR="0052136C" w:rsidRDefault="0052136C" w:rsidP="006A2D1F">
      <w:r>
        <w:t>(Jegyzőkönyv 1. számú melléklete)</w:t>
      </w:r>
    </w:p>
    <w:p w:rsidR="0052136C" w:rsidRDefault="0052136C" w:rsidP="006A2D1F"/>
    <w:p w:rsidR="0052136C" w:rsidRDefault="0052136C" w:rsidP="006A2D1F">
      <w:r>
        <w:t xml:space="preserve">A módosítás akkor lép hatályba, amikor valamennyi társult önkormányzat képviselő-testülete azt jóváhagyja. </w:t>
      </w:r>
    </w:p>
    <w:p w:rsidR="0052136C" w:rsidRDefault="0052136C" w:rsidP="006A2D1F"/>
    <w:p w:rsidR="0052136C" w:rsidRDefault="0052136C" w:rsidP="006A2D1F">
      <w:r>
        <w:t xml:space="preserve">Javasolja a módosítás elfogadását. </w:t>
      </w:r>
    </w:p>
    <w:p w:rsidR="0052136C" w:rsidRDefault="0052136C" w:rsidP="006A2D1F"/>
    <w:p w:rsidR="0052136C" w:rsidRDefault="0052136C" w:rsidP="006A2D1F">
      <w:r>
        <w:t xml:space="preserve">Észrevétel nem hangzott el. </w:t>
      </w:r>
    </w:p>
    <w:p w:rsidR="0052136C" w:rsidRDefault="0052136C" w:rsidP="006A2D1F">
      <w:r>
        <w:t xml:space="preserve">Ezt követően 5 képviselő szavazott és 5 igen szavazattal a következő határozatot hozta: </w:t>
      </w:r>
    </w:p>
    <w:p w:rsidR="0052136C" w:rsidRDefault="0052136C" w:rsidP="006A2D1F"/>
    <w:p w:rsidR="0052136C" w:rsidRPr="00962DDF" w:rsidRDefault="0052136C" w:rsidP="006A2D1F">
      <w:pPr>
        <w:ind w:left="980" w:hanging="980"/>
        <w:jc w:val="center"/>
        <w:rPr>
          <w:b/>
          <w:u w:val="single"/>
        </w:rPr>
      </w:pPr>
      <w:r>
        <w:rPr>
          <w:b/>
          <w:u w:val="single"/>
        </w:rPr>
        <w:t>Répáshuta</w:t>
      </w:r>
      <w:r w:rsidRPr="00962DDF">
        <w:rPr>
          <w:b/>
          <w:u w:val="single"/>
        </w:rPr>
        <w:t xml:space="preserve"> Község Önkormányzat Képviselő-testületének</w:t>
      </w:r>
    </w:p>
    <w:p w:rsidR="0052136C" w:rsidRPr="00962DDF" w:rsidRDefault="0052136C" w:rsidP="006A2D1F">
      <w:pPr>
        <w:ind w:left="980" w:hanging="980"/>
        <w:jc w:val="center"/>
        <w:rPr>
          <w:b/>
          <w:u w:val="single"/>
        </w:rPr>
      </w:pPr>
      <w:r>
        <w:rPr>
          <w:b/>
          <w:u w:val="single"/>
        </w:rPr>
        <w:t>42</w:t>
      </w:r>
      <w:r w:rsidRPr="00962DDF">
        <w:rPr>
          <w:b/>
          <w:u w:val="single"/>
        </w:rPr>
        <w:t>/2015</w:t>
      </w:r>
      <w:r>
        <w:rPr>
          <w:b/>
          <w:u w:val="single"/>
        </w:rPr>
        <w:t>.</w:t>
      </w:r>
      <w:r w:rsidRPr="00962DDF">
        <w:rPr>
          <w:b/>
          <w:u w:val="single"/>
        </w:rPr>
        <w:t>(XI.2</w:t>
      </w:r>
      <w:r>
        <w:rPr>
          <w:b/>
          <w:u w:val="single"/>
        </w:rPr>
        <w:t>7.</w:t>
      </w:r>
      <w:r w:rsidRPr="00962DDF">
        <w:rPr>
          <w:b/>
          <w:u w:val="single"/>
        </w:rPr>
        <w:t>) Önkormányzati Határozata</w:t>
      </w:r>
    </w:p>
    <w:p w:rsidR="0052136C" w:rsidRPr="00962DDF" w:rsidRDefault="0052136C" w:rsidP="006A2D1F">
      <w:pPr>
        <w:ind w:left="980" w:hanging="980"/>
        <w:jc w:val="center"/>
        <w:rPr>
          <w:b/>
          <w:u w:val="single"/>
        </w:rPr>
      </w:pPr>
    </w:p>
    <w:p w:rsidR="0052136C" w:rsidRDefault="0052136C" w:rsidP="004755DE">
      <w:pPr>
        <w:jc w:val="center"/>
      </w:pPr>
      <w:r w:rsidRPr="004755DE">
        <w:rPr>
          <w:b/>
          <w:u w:val="single"/>
        </w:rPr>
        <w:t>Tárgy</w:t>
      </w:r>
      <w:r w:rsidRPr="00962DDF">
        <w:rPr>
          <w:u w:val="single"/>
        </w:rPr>
        <w:t>:</w:t>
      </w:r>
      <w:r w:rsidRPr="00962DDF">
        <w:t xml:space="preserve"> Onga és Társult Települések Szociális és Gyermekjóléti Társulása Társulási Megállapodásának 6. sz. módosítása</w:t>
      </w:r>
    </w:p>
    <w:p w:rsidR="0052136C" w:rsidRPr="00962DDF" w:rsidRDefault="0052136C" w:rsidP="004755DE">
      <w:pPr>
        <w:jc w:val="center"/>
        <w:rPr>
          <w:u w:val="single"/>
        </w:rPr>
      </w:pPr>
    </w:p>
    <w:p w:rsidR="0052136C" w:rsidRPr="00962DDF" w:rsidRDefault="0052136C" w:rsidP="006A2D1F">
      <w:pPr>
        <w:jc w:val="both"/>
      </w:pPr>
      <w:r>
        <w:t>Répáshuta</w:t>
      </w:r>
      <w:r w:rsidRPr="00962DDF">
        <w:t xml:space="preserve"> Község Önkormányzat Képviselő-testülete megtárgyalta a „Javaslat</w:t>
      </w:r>
      <w:r w:rsidRPr="00962DDF">
        <w:rPr>
          <w:b/>
        </w:rPr>
        <w:t xml:space="preserve"> </w:t>
      </w:r>
      <w:r w:rsidRPr="00962DDF">
        <w:t>Onga és Társult Települések Szociális és Gyermekjóléti Társulása Társulási Megállapodásának 6. sz. módosítására vonatkozó</w:t>
      </w:r>
      <w:r w:rsidRPr="00962DDF">
        <w:rPr>
          <w:b/>
        </w:rPr>
        <w:t xml:space="preserve"> </w:t>
      </w:r>
      <w:r w:rsidRPr="00962DDF">
        <w:t xml:space="preserve">előterjesztést és </w:t>
      </w:r>
      <w:r w:rsidRPr="00962DDF">
        <w:rPr>
          <w:b/>
          <w:i/>
        </w:rPr>
        <w:t>minősített többséggel</w:t>
      </w:r>
      <w:r w:rsidRPr="00962DDF">
        <w:t xml:space="preserve"> az alábbi döntést hozza:</w:t>
      </w:r>
    </w:p>
    <w:p w:rsidR="0052136C" w:rsidRPr="00962DDF" w:rsidRDefault="0052136C" w:rsidP="006A2D1F">
      <w:pPr>
        <w:numPr>
          <w:ilvl w:val="0"/>
          <w:numId w:val="1"/>
        </w:numPr>
        <w:suppressAutoHyphens/>
        <w:spacing w:before="120"/>
        <w:ind w:left="360" w:right="72"/>
        <w:jc w:val="both"/>
      </w:pPr>
      <w:r>
        <w:t>Répáshuta</w:t>
      </w:r>
      <w:r w:rsidRPr="00962DDF">
        <w:t xml:space="preserve"> Község Önkormányzat Képviselő-testülete Onga és Társult Települések Szociális és Gyermekjóléti Társulása Társulási Megállapodás 6. sz. módosítását – a határozat melléklete szerint - jóváhagyja. </w:t>
      </w:r>
    </w:p>
    <w:p w:rsidR="0052136C" w:rsidRPr="00962DDF" w:rsidRDefault="0052136C" w:rsidP="006A2D1F">
      <w:pPr>
        <w:numPr>
          <w:ilvl w:val="0"/>
          <w:numId w:val="1"/>
        </w:numPr>
        <w:suppressAutoHyphens/>
        <w:spacing w:before="120"/>
        <w:ind w:left="360" w:right="72"/>
        <w:jc w:val="both"/>
      </w:pPr>
      <w:r w:rsidRPr="00962DDF">
        <w:t xml:space="preserve">A Képviselő-testület a módosításokkal egységes szerkezetbe foglalt Társulási Megállapodást jóváhagyja. </w:t>
      </w:r>
    </w:p>
    <w:p w:rsidR="0052136C" w:rsidRPr="00962DDF" w:rsidRDefault="0052136C" w:rsidP="006A2D1F">
      <w:pPr>
        <w:ind w:left="735"/>
        <w:jc w:val="both"/>
        <w:rPr>
          <w:b/>
          <w:u w:val="single"/>
        </w:rPr>
      </w:pPr>
    </w:p>
    <w:p w:rsidR="0052136C" w:rsidRPr="00962DDF" w:rsidRDefault="0052136C" w:rsidP="006A2D1F">
      <w:pPr>
        <w:ind w:left="360" w:hanging="360"/>
        <w:jc w:val="both"/>
      </w:pPr>
      <w:smartTag w:uri="urn:schemas-microsoft-com:office:smarttags" w:element="metricconverter">
        <w:smartTagPr>
          <w:attr w:name="ProductID" w:val="3. A"/>
        </w:smartTagPr>
        <w:r w:rsidRPr="00962DDF">
          <w:t>3. A</w:t>
        </w:r>
      </w:smartTag>
      <w:r w:rsidRPr="00962DDF">
        <w:t xml:space="preserve"> Képviselő-testület felhatalmazza a polgármestert a Társulási Megállapodás módosításának és az egységes szerkezetbe foglalt Társulási Megállapodás aláírására.</w:t>
      </w:r>
    </w:p>
    <w:p w:rsidR="0052136C" w:rsidRPr="00962DDF" w:rsidRDefault="0052136C" w:rsidP="006A2D1F">
      <w:pPr>
        <w:ind w:left="735" w:hanging="735"/>
        <w:jc w:val="both"/>
        <w:rPr>
          <w:b/>
          <w:u w:val="single"/>
        </w:rPr>
      </w:pPr>
    </w:p>
    <w:p w:rsidR="0052136C" w:rsidRPr="00962DDF" w:rsidRDefault="0052136C" w:rsidP="006A2D1F">
      <w:pPr>
        <w:ind w:left="360"/>
        <w:jc w:val="center"/>
      </w:pPr>
      <w:r w:rsidRPr="004755DE">
        <w:rPr>
          <w:b/>
          <w:u w:val="single"/>
        </w:rPr>
        <w:t>Felelős</w:t>
      </w:r>
      <w:r w:rsidRPr="004755DE">
        <w:t>:</w:t>
      </w:r>
      <w:r w:rsidRPr="00962DDF">
        <w:tab/>
        <w:t>polgármester</w:t>
      </w:r>
    </w:p>
    <w:p w:rsidR="0052136C" w:rsidRDefault="0052136C" w:rsidP="006A2D1F">
      <w:pPr>
        <w:ind w:left="360"/>
        <w:jc w:val="center"/>
      </w:pPr>
      <w:r w:rsidRPr="004755DE">
        <w:rPr>
          <w:b/>
          <w:u w:val="single"/>
        </w:rPr>
        <w:t>Határidő</w:t>
      </w:r>
      <w:r w:rsidRPr="004755DE">
        <w:t>:</w:t>
      </w:r>
      <w:r w:rsidRPr="00962DDF">
        <w:tab/>
        <w:t xml:space="preserve"> azonnal</w:t>
      </w:r>
    </w:p>
    <w:p w:rsidR="0052136C" w:rsidRDefault="0052136C" w:rsidP="006A2D1F">
      <w:pPr>
        <w:ind w:left="360"/>
      </w:pPr>
    </w:p>
    <w:p w:rsidR="0052136C" w:rsidRDefault="0052136C">
      <w:bookmarkStart w:id="0" w:name="_GoBack"/>
      <w:bookmarkEnd w:id="0"/>
    </w:p>
    <w:p w:rsidR="0052136C" w:rsidRDefault="0052136C"/>
    <w:p w:rsidR="0052136C" w:rsidRPr="008E32FF" w:rsidRDefault="0052136C" w:rsidP="003E3F04">
      <w:pPr>
        <w:jc w:val="both"/>
      </w:pPr>
      <w:r>
        <w:t>Ezt követően a polgármester megköszöni a részvételt és az ülést bezárja.</w:t>
      </w:r>
    </w:p>
    <w:p w:rsidR="0052136C" w:rsidRDefault="0052136C" w:rsidP="003E3F04"/>
    <w:p w:rsidR="0052136C" w:rsidRDefault="0052136C" w:rsidP="003E3F04">
      <w:pPr>
        <w:jc w:val="both"/>
      </w:pPr>
    </w:p>
    <w:p w:rsidR="0052136C" w:rsidRDefault="0052136C" w:rsidP="003E3F04">
      <w:pPr>
        <w:jc w:val="both"/>
      </w:pPr>
    </w:p>
    <w:p w:rsidR="0052136C" w:rsidRDefault="0052136C" w:rsidP="003E3F04">
      <w:pPr>
        <w:jc w:val="center"/>
      </w:pPr>
      <w:r>
        <w:t>Kmf.</w:t>
      </w:r>
    </w:p>
    <w:p w:rsidR="0052136C" w:rsidRDefault="0052136C" w:rsidP="003E3F04">
      <w:pPr>
        <w:jc w:val="center"/>
      </w:pPr>
    </w:p>
    <w:p w:rsidR="0052136C" w:rsidRDefault="0052136C" w:rsidP="003E3F04">
      <w:pPr>
        <w:jc w:val="center"/>
      </w:pPr>
    </w:p>
    <w:p w:rsidR="0052136C" w:rsidRDefault="0052136C" w:rsidP="003E3F04">
      <w:pPr>
        <w:jc w:val="center"/>
      </w:pPr>
    </w:p>
    <w:p w:rsidR="0052136C" w:rsidRPr="00E62E26" w:rsidRDefault="0052136C" w:rsidP="003E3F04">
      <w:pPr>
        <w:tabs>
          <w:tab w:val="center" w:pos="1620"/>
          <w:tab w:val="center" w:pos="7380"/>
        </w:tabs>
        <w:jc w:val="both"/>
        <w:rPr>
          <w:rFonts w:ascii="Monotype Corsiva" w:hAnsi="Monotype Corsiva"/>
          <w:b/>
          <w:bCs/>
          <w:sz w:val="40"/>
          <w:szCs w:val="40"/>
        </w:rPr>
      </w:pPr>
      <w:r w:rsidRPr="00E62E26">
        <w:rPr>
          <w:rFonts w:ascii="Monotype Corsiva" w:hAnsi="Monotype Corsiva"/>
          <w:b/>
          <w:bCs/>
          <w:sz w:val="40"/>
          <w:szCs w:val="40"/>
        </w:rPr>
        <w:tab/>
      </w:r>
      <w:r>
        <w:rPr>
          <w:rFonts w:ascii="Monotype Corsiva" w:hAnsi="Monotype Corsiva"/>
          <w:b/>
          <w:bCs/>
          <w:sz w:val="40"/>
          <w:szCs w:val="40"/>
        </w:rPr>
        <w:t>Erdős Tamás</w:t>
      </w:r>
      <w:r w:rsidRPr="00E62E26">
        <w:rPr>
          <w:rFonts w:ascii="Monotype Corsiva" w:hAnsi="Monotype Corsiva"/>
          <w:b/>
          <w:bCs/>
          <w:sz w:val="40"/>
          <w:szCs w:val="40"/>
        </w:rPr>
        <w:tab/>
        <w:t>Dr. Hegyközi Béla</w:t>
      </w:r>
    </w:p>
    <w:p w:rsidR="0052136C" w:rsidRDefault="0052136C" w:rsidP="003E3F04">
      <w:pPr>
        <w:tabs>
          <w:tab w:val="center" w:pos="1620"/>
          <w:tab w:val="center" w:pos="7380"/>
        </w:tabs>
        <w:jc w:val="both"/>
      </w:pPr>
      <w:r>
        <w:tab/>
        <w:t>polgármester</w:t>
      </w:r>
      <w:r>
        <w:tab/>
        <w:t>címzetes főjegyző</w:t>
      </w:r>
    </w:p>
    <w:p w:rsidR="0052136C" w:rsidRDefault="0052136C"/>
    <w:sectPr w:rsidR="0052136C" w:rsidSect="004755DE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36C" w:rsidRDefault="0052136C">
      <w:r>
        <w:separator/>
      </w:r>
    </w:p>
  </w:endnote>
  <w:endnote w:type="continuationSeparator" w:id="0">
    <w:p w:rsidR="0052136C" w:rsidRDefault="005213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36C" w:rsidRDefault="0052136C">
      <w:r>
        <w:separator/>
      </w:r>
    </w:p>
  </w:footnote>
  <w:footnote w:type="continuationSeparator" w:id="0">
    <w:p w:rsidR="0052136C" w:rsidRDefault="005213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36C" w:rsidRDefault="0052136C" w:rsidP="0096219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2136C" w:rsidRDefault="0052136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36C" w:rsidRDefault="0052136C" w:rsidP="0096219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2136C" w:rsidRDefault="0052136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2D1F"/>
    <w:rsid w:val="0005159D"/>
    <w:rsid w:val="00162031"/>
    <w:rsid w:val="002E6FFA"/>
    <w:rsid w:val="003318C3"/>
    <w:rsid w:val="003E3F04"/>
    <w:rsid w:val="004755DE"/>
    <w:rsid w:val="004C2A65"/>
    <w:rsid w:val="0052136C"/>
    <w:rsid w:val="005706A9"/>
    <w:rsid w:val="005B1696"/>
    <w:rsid w:val="005F5277"/>
    <w:rsid w:val="006A2D1F"/>
    <w:rsid w:val="00716726"/>
    <w:rsid w:val="00732D0B"/>
    <w:rsid w:val="007A0096"/>
    <w:rsid w:val="008E32FF"/>
    <w:rsid w:val="00905D5C"/>
    <w:rsid w:val="00917766"/>
    <w:rsid w:val="0096219D"/>
    <w:rsid w:val="00962DDF"/>
    <w:rsid w:val="00AD7211"/>
    <w:rsid w:val="00B2272D"/>
    <w:rsid w:val="00CA5CCF"/>
    <w:rsid w:val="00CE0447"/>
    <w:rsid w:val="00E33295"/>
    <w:rsid w:val="00E4579A"/>
    <w:rsid w:val="00E62E26"/>
    <w:rsid w:val="00F81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6A2D1F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A5CCF"/>
    <w:pPr>
      <w:spacing w:before="48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A5CCF"/>
    <w:pPr>
      <w:spacing w:before="200"/>
      <w:outlineLvl w:val="1"/>
    </w:pPr>
    <w:rPr>
      <w:rFonts w:ascii="Cambria" w:hAnsi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A5CCF"/>
    <w:pPr>
      <w:spacing w:before="20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A5CCF"/>
    <w:pPr>
      <w:spacing w:before="20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A5CCF"/>
    <w:pPr>
      <w:spacing w:before="20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A5CCF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A5CCF"/>
    <w:pPr>
      <w:outlineLvl w:val="6"/>
    </w:pPr>
    <w:rPr>
      <w:rFonts w:ascii="Cambria" w:hAnsi="Cambria"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A5CCF"/>
    <w:pPr>
      <w:outlineLvl w:val="7"/>
    </w:pPr>
    <w:rPr>
      <w:rFonts w:ascii="Cambria" w:hAnsi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A5CCF"/>
    <w:pPr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A5CCF"/>
    <w:rPr>
      <w:rFonts w:ascii="Cambria" w:hAnsi="Cambria" w:cs="Times New Roman"/>
      <w:b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A5CCF"/>
    <w:rPr>
      <w:rFonts w:ascii="Cambria" w:hAnsi="Cambria" w:cs="Times New Roman"/>
      <w:b/>
      <w:sz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A5CCF"/>
    <w:rPr>
      <w:rFonts w:ascii="Cambria" w:hAnsi="Cambria" w:cs="Times New Roman"/>
      <w:b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A5CCF"/>
    <w:rPr>
      <w:rFonts w:ascii="Cambria" w:hAnsi="Cambria" w:cs="Times New Roman"/>
      <w:b/>
      <w:i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A5CCF"/>
    <w:rPr>
      <w:rFonts w:ascii="Cambria" w:hAnsi="Cambria" w:cs="Times New Roman"/>
      <w:b/>
      <w:color w:val="7F7F7F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A5CCF"/>
    <w:rPr>
      <w:rFonts w:ascii="Cambria" w:hAnsi="Cambria" w:cs="Times New Roman"/>
      <w:b/>
      <w:i/>
      <w:color w:val="7F7F7F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A5CCF"/>
    <w:rPr>
      <w:rFonts w:ascii="Cambria" w:hAnsi="Cambria" w:cs="Times New Roman"/>
      <w:i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A5CCF"/>
    <w:rPr>
      <w:rFonts w:ascii="Cambria" w:hAnsi="Cambria" w:cs="Times New Roman"/>
      <w:sz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A5CCF"/>
    <w:rPr>
      <w:rFonts w:ascii="Cambria" w:hAnsi="Cambria" w:cs="Times New Roman"/>
      <w:i/>
      <w:spacing w:val="5"/>
      <w:sz w:val="20"/>
    </w:rPr>
  </w:style>
  <w:style w:type="paragraph" w:styleId="Title">
    <w:name w:val="Title"/>
    <w:basedOn w:val="Normal"/>
    <w:next w:val="Normal"/>
    <w:link w:val="TitleChar"/>
    <w:uiPriority w:val="99"/>
    <w:qFormat/>
    <w:rsid w:val="00CA5CCF"/>
    <w:pPr>
      <w:pBdr>
        <w:bottom w:val="single" w:sz="4" w:space="1" w:color="auto"/>
      </w:pBdr>
      <w:contextualSpacing/>
    </w:pPr>
    <w:rPr>
      <w:rFonts w:ascii="Cambria" w:hAnsi="Cambria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CA5CCF"/>
    <w:rPr>
      <w:rFonts w:ascii="Cambria" w:hAnsi="Cambria" w:cs="Times New Roman"/>
      <w:spacing w:val="5"/>
      <w:sz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CA5CCF"/>
    <w:pPr>
      <w:spacing w:after="600"/>
    </w:pPr>
    <w:rPr>
      <w:rFonts w:ascii="Cambria" w:hAnsi="Cambria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A5CCF"/>
    <w:rPr>
      <w:rFonts w:ascii="Cambria" w:hAnsi="Cambria" w:cs="Times New Roman"/>
      <w:i/>
      <w:spacing w:val="13"/>
      <w:sz w:val="24"/>
    </w:rPr>
  </w:style>
  <w:style w:type="character" w:styleId="Strong">
    <w:name w:val="Strong"/>
    <w:basedOn w:val="DefaultParagraphFont"/>
    <w:uiPriority w:val="99"/>
    <w:qFormat/>
    <w:rsid w:val="00CA5CCF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CA5CCF"/>
    <w:rPr>
      <w:rFonts w:cs="Times New Roman"/>
      <w:b/>
      <w:i/>
      <w:spacing w:val="10"/>
      <w:shd w:val="clear" w:color="auto" w:fill="auto"/>
    </w:rPr>
  </w:style>
  <w:style w:type="paragraph" w:styleId="NoSpacing">
    <w:name w:val="No Spacing"/>
    <w:basedOn w:val="Normal"/>
    <w:uiPriority w:val="99"/>
    <w:qFormat/>
    <w:rsid w:val="00CA5CCF"/>
  </w:style>
  <w:style w:type="paragraph" w:styleId="ListParagraph">
    <w:name w:val="List Paragraph"/>
    <w:basedOn w:val="Normal"/>
    <w:uiPriority w:val="99"/>
    <w:qFormat/>
    <w:rsid w:val="00CA5CC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CA5CCF"/>
    <w:pPr>
      <w:spacing w:before="200"/>
      <w:ind w:left="360" w:right="360"/>
    </w:pPr>
    <w:rPr>
      <w:rFonts w:ascii="Calibri" w:eastAsia="Calibri" w:hAnsi="Calibri"/>
      <w:i/>
      <w:iCs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99"/>
    <w:locked/>
    <w:rsid w:val="00CA5CCF"/>
    <w:rPr>
      <w:rFonts w:cs="Times New Roman"/>
      <w:i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CA5CCF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Calibri" w:eastAsia="Calibri" w:hAnsi="Calibri"/>
      <w:b/>
      <w:bCs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CA5CCF"/>
    <w:rPr>
      <w:rFonts w:cs="Times New Roman"/>
      <w:b/>
      <w:i/>
    </w:rPr>
  </w:style>
  <w:style w:type="character" w:styleId="SubtleEmphasis">
    <w:name w:val="Subtle Emphasis"/>
    <w:basedOn w:val="DefaultParagraphFont"/>
    <w:uiPriority w:val="99"/>
    <w:qFormat/>
    <w:rsid w:val="00CA5CCF"/>
    <w:rPr>
      <w:rFonts w:cs="Times New Roman"/>
      <w:i/>
    </w:rPr>
  </w:style>
  <w:style w:type="character" w:styleId="IntenseEmphasis">
    <w:name w:val="Intense Emphasis"/>
    <w:basedOn w:val="DefaultParagraphFont"/>
    <w:uiPriority w:val="99"/>
    <w:qFormat/>
    <w:rsid w:val="00CA5CCF"/>
    <w:rPr>
      <w:rFonts w:cs="Times New Roman"/>
      <w:b/>
    </w:rPr>
  </w:style>
  <w:style w:type="character" w:styleId="SubtleReference">
    <w:name w:val="Subtle Reference"/>
    <w:basedOn w:val="DefaultParagraphFont"/>
    <w:uiPriority w:val="99"/>
    <w:qFormat/>
    <w:rsid w:val="00CA5CCF"/>
    <w:rPr>
      <w:rFonts w:cs="Times New Roman"/>
      <w:smallCaps/>
    </w:rPr>
  </w:style>
  <w:style w:type="character" w:styleId="IntenseReference">
    <w:name w:val="Intense Reference"/>
    <w:basedOn w:val="DefaultParagraphFont"/>
    <w:uiPriority w:val="99"/>
    <w:qFormat/>
    <w:rsid w:val="00CA5CCF"/>
    <w:rPr>
      <w:rFonts w:cs="Times New Roman"/>
      <w:smallCaps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CA5CCF"/>
    <w:rPr>
      <w:rFonts w:cs="Times New Roman"/>
      <w:i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CA5CCF"/>
    <w:pPr>
      <w:outlineLvl w:val="9"/>
    </w:pPr>
  </w:style>
  <w:style w:type="paragraph" w:styleId="Header">
    <w:name w:val="header"/>
    <w:basedOn w:val="Normal"/>
    <w:link w:val="HeaderChar"/>
    <w:uiPriority w:val="99"/>
    <w:locked/>
    <w:rsid w:val="004755D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1547"/>
    <w:rPr>
      <w:rFonts w:ascii="Times New Roman" w:eastAsia="Times New Roman" w:hAnsi="Times New Roman"/>
      <w:sz w:val="24"/>
      <w:szCs w:val="24"/>
    </w:rPr>
  </w:style>
  <w:style w:type="character" w:styleId="PageNumber">
    <w:name w:val="page number"/>
    <w:basedOn w:val="DefaultParagraphFont"/>
    <w:uiPriority w:val="99"/>
    <w:locked/>
    <w:rsid w:val="004755D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324</Words>
  <Characters>2240</Characters>
  <Application>Microsoft Office Outlook</Application>
  <DocSecurity>0</DocSecurity>
  <Lines>0</Lines>
  <Paragraphs>0</Paragraphs>
  <ScaleCrop>false</ScaleCrop>
  <Company>Bükkszentkereszti Önkormányzati Hivatal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Répáshuta Község Önkormányzata</dc:title>
  <dc:subject/>
  <dc:creator>Bükkszentkereszti Önkormányzati Hivatal</dc:creator>
  <cp:keywords/>
  <dc:description/>
  <cp:lastModifiedBy>repasshuta</cp:lastModifiedBy>
  <cp:revision>7</cp:revision>
  <dcterms:created xsi:type="dcterms:W3CDTF">2015-12-08T13:12:00Z</dcterms:created>
  <dcterms:modified xsi:type="dcterms:W3CDTF">2015-12-08T13:27:00Z</dcterms:modified>
</cp:coreProperties>
</file>